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5ABB0A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FB1CFF">
        <w:rPr>
          <w:rFonts w:ascii="Garamond" w:hAnsi="Garamond"/>
          <w:u w:val="single"/>
        </w:rPr>
        <w:t>3</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DD7095">
        <w:rPr>
          <w:rFonts w:ascii="Garamond" w:hAnsi="Garamond"/>
          <w:b/>
          <w:bCs/>
          <w:u w:val="single"/>
        </w:rPr>
        <w:t>54</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B2E0AB6" w:rsidR="00533F4F" w:rsidRPr="00933A60" w:rsidRDefault="00DD7095" w:rsidP="00364CD7">
      <w:pPr>
        <w:spacing w:after="0"/>
        <w:jc w:val="both"/>
        <w:rPr>
          <w:rFonts w:ascii="Garamond" w:eastAsia="Times New Roman" w:hAnsi="Garamond"/>
          <w:lang w:eastAsia="sl-SI"/>
        </w:rPr>
      </w:pPr>
      <w:r w:rsidRPr="00DD7095">
        <w:rPr>
          <w:rFonts w:ascii="Garamond" w:eastAsia="Times New Roman" w:hAnsi="Garamond"/>
          <w:lang w:eastAsia="sl-SI"/>
        </w:rPr>
        <w:drawing>
          <wp:inline distT="0" distB="0" distL="0" distR="0" wp14:anchorId="505DB884" wp14:editId="367C75F9">
            <wp:extent cx="5553850" cy="1533739"/>
            <wp:effectExtent l="0" t="0" r="8890" b="9525"/>
            <wp:docPr id="20681275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27562" name=""/>
                    <pic:cNvPicPr/>
                  </pic:nvPicPr>
                  <pic:blipFill>
                    <a:blip r:embed="rId13"/>
                    <a:stretch>
                      <a:fillRect/>
                    </a:stretch>
                  </pic:blipFill>
                  <pic:spPr>
                    <a:xfrm>
                      <a:off x="0" y="0"/>
                      <a:ext cx="5553850" cy="1533739"/>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ADCF80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DD7095">
        <w:rPr>
          <w:rFonts w:ascii="Garamond" w:eastAsia="Times New Roman" w:hAnsi="Garamond"/>
          <w:b/>
          <w:bCs/>
          <w:lang w:eastAsia="sl-SI"/>
        </w:rPr>
        <w:t>54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52</w:t>
      </w:r>
      <w:r w:rsidR="00DD7095">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DD7095">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DD7095">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D0ADC" w14:textId="77777777" w:rsidR="00BE5447" w:rsidRDefault="00BE5447" w:rsidP="00E5569B">
      <w:pPr>
        <w:spacing w:after="0"/>
      </w:pPr>
      <w:r>
        <w:separator/>
      </w:r>
    </w:p>
  </w:endnote>
  <w:endnote w:type="continuationSeparator" w:id="0">
    <w:p w14:paraId="4685E23C" w14:textId="77777777" w:rsidR="00BE5447" w:rsidRDefault="00BE544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A3775" w14:textId="77777777" w:rsidR="00BE5447" w:rsidRDefault="00BE5447" w:rsidP="00E5569B">
      <w:pPr>
        <w:spacing w:after="0"/>
      </w:pPr>
      <w:r>
        <w:separator/>
      </w:r>
    </w:p>
  </w:footnote>
  <w:footnote w:type="continuationSeparator" w:id="0">
    <w:p w14:paraId="43483ED1" w14:textId="77777777" w:rsidR="00BE5447" w:rsidRDefault="00BE544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8140E"/>
    <w:rsid w:val="001A0C28"/>
    <w:rsid w:val="001A792A"/>
    <w:rsid w:val="001B4DCF"/>
    <w:rsid w:val="001C5E1F"/>
    <w:rsid w:val="001C64A2"/>
    <w:rsid w:val="001D3956"/>
    <w:rsid w:val="001E0AE9"/>
    <w:rsid w:val="001F6568"/>
    <w:rsid w:val="00205855"/>
    <w:rsid w:val="00210920"/>
    <w:rsid w:val="0021317E"/>
    <w:rsid w:val="00222192"/>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A6AE2"/>
    <w:rsid w:val="00EB0620"/>
    <w:rsid w:val="00EC0E15"/>
    <w:rsid w:val="00ED2D83"/>
    <w:rsid w:val="00ED772C"/>
    <w:rsid w:val="00EF1693"/>
    <w:rsid w:val="00EF7D5B"/>
    <w:rsid w:val="00F03553"/>
    <w:rsid w:val="00F2008E"/>
    <w:rsid w:val="00F252C3"/>
    <w:rsid w:val="00F2602F"/>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1438</Words>
  <Characters>8202</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2026-03-13T13:20:00Z</dcterms:created>
  <dcterms:modified xsi:type="dcterms:W3CDTF">2026-03-13T13:20:00Z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